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F4966C" w14:textId="303D8FD5" w:rsidR="00B83617" w:rsidRPr="00B83617" w:rsidRDefault="00B83617" w:rsidP="00B83617">
      <w:pPr>
        <w:pStyle w:val="Otsikko1"/>
      </w:pPr>
      <w:r>
        <w:t xml:space="preserve">Moduuli </w:t>
      </w:r>
      <w:r w:rsidR="007271BD">
        <w:t>4</w:t>
      </w:r>
      <w:r>
        <w:t>: Työsuunnitelma</w:t>
      </w:r>
    </w:p>
    <w:p w14:paraId="1331648B" w14:textId="77777777" w:rsidR="007F5315" w:rsidRDefault="007F5315" w:rsidP="00271B1A"/>
    <w:p w14:paraId="12BC3A14" w14:textId="77777777" w:rsidR="00BB4F14" w:rsidRDefault="00196101" w:rsidP="00271B1A">
      <w:r w:rsidRPr="00196101">
        <w:t>Kampaajatekniikoilla toteutettu liiketyömäinen hiustenleikkaus, värjäyskäsittely ja viimeistely</w:t>
      </w:r>
    </w:p>
    <w:p w14:paraId="1CECE887" w14:textId="6A031151" w:rsidR="00082B4A" w:rsidRDefault="00196101" w:rsidP="00271B1A">
      <w:r w:rsidRPr="00196101">
        <w:t xml:space="preserve">Kilpailuaika </w:t>
      </w:r>
      <w:proofErr w:type="gramStart"/>
      <w:r w:rsidRPr="00196101">
        <w:t>3h</w:t>
      </w:r>
      <w:proofErr w:type="gramEnd"/>
    </w:p>
    <w:p w14:paraId="15C64878" w14:textId="394B684B" w:rsidR="000D6AAD" w:rsidRDefault="00196101" w:rsidP="00271B1A">
      <w:r w:rsidRPr="00196101">
        <w:t xml:space="preserve"> </w:t>
      </w:r>
    </w:p>
    <w:p w14:paraId="3F8DA0D8" w14:textId="1847A580" w:rsidR="00B83617" w:rsidRDefault="00B83617" w:rsidP="00271B1A">
      <w:r w:rsidRPr="00B83617">
        <w:t>Kilpailija: ________________________________________Numero: __________</w:t>
      </w:r>
    </w:p>
    <w:p w14:paraId="05CA0B26" w14:textId="77777777" w:rsidR="00B83617" w:rsidRDefault="00B83617" w:rsidP="000D6AAD">
      <w:pPr>
        <w:pStyle w:val="Otsikko2"/>
      </w:pPr>
    </w:p>
    <w:p w14:paraId="72D6CF0D" w14:textId="1BF43964" w:rsidR="000D6AAD" w:rsidRDefault="00B83617" w:rsidP="000D6AAD">
      <w:pPr>
        <w:pStyle w:val="Otsikko2"/>
      </w:pPr>
      <w:r>
        <w:t>Lopputulos / tavoite</w:t>
      </w:r>
    </w:p>
    <w:p w14:paraId="35D20D0D" w14:textId="77777777" w:rsidR="000D6AAD" w:rsidRDefault="000D6AAD" w:rsidP="00271B1A"/>
    <w:p w14:paraId="007F0155" w14:textId="6CC9E41E" w:rsidR="00B83617" w:rsidRDefault="009D4A0D" w:rsidP="00B83617">
      <w:r w:rsidRPr="009D4A0D">
        <w:t>Piirrä kuvat tavoitteesta (lopputuloksesta) viimeisteltynä: pituudet, mittasuhteet, kampauksen muoto ja kampaussuunnat. Huomioi tarvittavat muutokset, jos käytät villikorttia.  </w:t>
      </w:r>
    </w:p>
    <w:p w14:paraId="2362D1DA" w14:textId="77777777" w:rsidR="00B83617" w:rsidRDefault="00B83617" w:rsidP="00B83617">
      <w:r>
        <w:t xml:space="preserve">__________________________________________________________________________ </w:t>
      </w:r>
    </w:p>
    <w:p w14:paraId="2758D921" w14:textId="77777777" w:rsidR="000D6AAD" w:rsidRDefault="000D6AAD" w:rsidP="00271B1A"/>
    <w:p w14:paraId="0FB53BD4" w14:textId="3FAADD84" w:rsidR="00B83617" w:rsidRDefault="0082289D" w:rsidP="00271B1A">
      <w:r>
        <w:rPr>
          <w:noProof/>
        </w:rPr>
        <w:drawing>
          <wp:inline distT="0" distB="0" distL="0" distR="0" wp14:anchorId="1900F8A8" wp14:editId="5550077E">
            <wp:extent cx="5022850" cy="5270500"/>
            <wp:effectExtent l="0" t="0" r="6350" b="6350"/>
            <wp:docPr id="2" name="Kuva 2" descr="C:\Users\amaunuva\AppData\Local\Microsoft\Windows\INetCache\Content.MSO\327F0368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maunuva\AppData\Local\Microsoft\Windows\INetCache\Content.MSO\327F0368.tmp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2850" cy="527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4E0DA2" w14:textId="69D72C81" w:rsidR="00EB6C80" w:rsidRDefault="00EB6C80" w:rsidP="00EB6C80">
      <w:pPr>
        <w:pStyle w:val="Otsikko3"/>
      </w:pPr>
      <w:r>
        <w:rPr>
          <w:color w:val="003764" w:themeColor="text2"/>
        </w:rPr>
        <w:lastRenderedPageBreak/>
        <w:t>Värjäys</w:t>
      </w:r>
    </w:p>
    <w:p w14:paraId="67C6FD15" w14:textId="77777777" w:rsidR="00EB6C80" w:rsidRPr="00EB6C80" w:rsidRDefault="00EB6C80" w:rsidP="00EB6C80">
      <w:pPr>
        <w:pStyle w:val="NormaaliWWW"/>
        <w:rPr>
          <w:rFonts w:ascii="Arial" w:hAnsi="Arial" w:cs="Arial"/>
          <w:b/>
          <w:bCs/>
          <w:color w:val="000000"/>
          <w:sz w:val="22"/>
          <w:szCs w:val="22"/>
        </w:rPr>
      </w:pPr>
      <w:r w:rsidRPr="00EB6C80">
        <w:rPr>
          <w:rFonts w:ascii="Arial" w:hAnsi="Arial" w:cs="Arial"/>
          <w:color w:val="000000"/>
          <w:sz w:val="22"/>
          <w:szCs w:val="22"/>
        </w:rPr>
        <w:t>Lähtötilanne (tyvi, pituus, latva), merkitse tummuusaste ja sävy.</w:t>
      </w:r>
    </w:p>
    <w:p w14:paraId="57E806F6" w14:textId="77777777" w:rsidR="00EB6C80" w:rsidRDefault="00EB6C80" w:rsidP="00EB6C80">
      <w:pPr>
        <w:pStyle w:val="NormaaliWWW"/>
        <w:rPr>
          <w:color w:val="000000" w:themeColor="text1"/>
          <w:sz w:val="27"/>
          <w:szCs w:val="27"/>
        </w:rPr>
      </w:pPr>
      <w:r>
        <w:rPr>
          <w:noProof/>
        </w:rPr>
        <w:drawing>
          <wp:inline distT="0" distB="0" distL="0" distR="0" wp14:anchorId="348E0879" wp14:editId="47E7C7D9">
            <wp:extent cx="5452362" cy="701675"/>
            <wp:effectExtent l="0" t="0" r="0" b="3175"/>
            <wp:docPr id="12" name="Kuva 12" descr="Kuva, joka sisältää kohteen teksti&#10;&#10;Kuvaus luotu automaattises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va 12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52362" cy="701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9BC2B8" w14:textId="38882B0C" w:rsidR="002F15B7" w:rsidRDefault="002F15B7" w:rsidP="002F15B7">
      <w:pPr>
        <w:pStyle w:val="Otsikko3"/>
      </w:pPr>
      <w:r>
        <w:rPr>
          <w:color w:val="003764" w:themeColor="text2"/>
        </w:rPr>
        <w:t>T</w:t>
      </w:r>
      <w:r>
        <w:rPr>
          <w:color w:val="003764" w:themeColor="text2"/>
        </w:rPr>
        <w:t>avoitevärit</w:t>
      </w:r>
    </w:p>
    <w:p w14:paraId="2D050498" w14:textId="77777777" w:rsidR="00EB6C80" w:rsidRPr="00FF3751" w:rsidRDefault="00EB6C80" w:rsidP="00EB6C80">
      <w:pPr>
        <w:pStyle w:val="NormaaliWWW"/>
        <w:rPr>
          <w:rFonts w:ascii="Arial" w:hAnsi="Arial" w:cs="Arial"/>
          <w:color w:val="000000" w:themeColor="text1"/>
          <w:sz w:val="22"/>
          <w:szCs w:val="22"/>
        </w:rPr>
      </w:pPr>
      <w:r w:rsidRPr="00FF3751">
        <w:rPr>
          <w:rFonts w:ascii="Arial" w:hAnsi="Arial" w:cs="Arial"/>
          <w:color w:val="000000" w:themeColor="text1"/>
          <w:sz w:val="22"/>
          <w:szCs w:val="22"/>
        </w:rPr>
        <w:t>Merkitse kuviin tavoitevärit (tummuusaste ja sävy), niiden sijoittuminen ja käytettävät värjäystekniikat. Värjäyksessä käytettäviä värejä ei tarvitse kirjoittaa. Huomioi tarvittavat muutokset, jos käytät villikorttia.</w:t>
      </w:r>
    </w:p>
    <w:p w14:paraId="3C5FBFD1" w14:textId="504C0DDA" w:rsidR="00EB6C80" w:rsidRDefault="00FF3751" w:rsidP="007E15D3">
      <w:pPr>
        <w:pStyle w:val="Otsikko3"/>
        <w:rPr>
          <w:color w:val="003764" w:themeColor="text2"/>
        </w:rPr>
      </w:pPr>
      <w:r>
        <w:rPr>
          <w:noProof/>
        </w:rPr>
        <w:drawing>
          <wp:inline distT="0" distB="0" distL="0" distR="0" wp14:anchorId="10BC41A2" wp14:editId="7991CD19">
            <wp:extent cx="4520098" cy="4742962"/>
            <wp:effectExtent l="0" t="0" r="0" b="635"/>
            <wp:docPr id="103952019" name="Kuva 1" descr="C:\Users\amaunuva\AppData\Local\Microsoft\Windows\INetCache\Content.MSO\327F0368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va 1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17" cy="47574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6C4D8C" w14:textId="77777777" w:rsidR="00EB6C80" w:rsidRDefault="00EB6C80" w:rsidP="007E15D3">
      <w:pPr>
        <w:pStyle w:val="Otsikko3"/>
        <w:rPr>
          <w:color w:val="003764" w:themeColor="text2"/>
        </w:rPr>
      </w:pPr>
    </w:p>
    <w:p w14:paraId="186EDE59" w14:textId="77777777" w:rsidR="00FF3751" w:rsidRDefault="00FF3751" w:rsidP="007E15D3">
      <w:pPr>
        <w:pStyle w:val="Otsikko3"/>
        <w:rPr>
          <w:color w:val="003764" w:themeColor="text2"/>
        </w:rPr>
      </w:pPr>
      <w:r>
        <w:rPr>
          <w:color w:val="003764" w:themeColor="text2"/>
        </w:rPr>
        <w:br w:type="page"/>
      </w:r>
    </w:p>
    <w:p w14:paraId="168E87CE" w14:textId="5F31E6C4" w:rsidR="000D6AAD" w:rsidRDefault="00B83617" w:rsidP="007E15D3">
      <w:pPr>
        <w:pStyle w:val="Otsikko3"/>
      </w:pPr>
      <w:r>
        <w:rPr>
          <w:color w:val="003764" w:themeColor="text2"/>
        </w:rPr>
        <w:lastRenderedPageBreak/>
        <w:t>Tuotesuositukset</w:t>
      </w:r>
    </w:p>
    <w:p w14:paraId="74FCA1E1" w14:textId="77777777" w:rsidR="000D6AAD" w:rsidRDefault="000D6AAD" w:rsidP="00271B1A"/>
    <w:p w14:paraId="12D86A2C" w14:textId="77777777" w:rsidR="00B83617" w:rsidRDefault="00B83617" w:rsidP="00B83617">
      <w:r>
        <w:t xml:space="preserve">____________________________________________________________________ </w:t>
      </w:r>
    </w:p>
    <w:p w14:paraId="7D43CA50" w14:textId="77777777" w:rsidR="00B83617" w:rsidRDefault="00B83617" w:rsidP="00B83617"/>
    <w:p w14:paraId="136DD3FB" w14:textId="77777777" w:rsidR="00B83617" w:rsidRDefault="00B83617" w:rsidP="00B83617">
      <w:r>
        <w:t>____________________________________________________________________</w:t>
      </w:r>
    </w:p>
    <w:p w14:paraId="4567E1A0" w14:textId="77777777" w:rsidR="00B83617" w:rsidRDefault="00B83617" w:rsidP="00B83617"/>
    <w:p w14:paraId="776A0E49" w14:textId="77777777" w:rsidR="00B83617" w:rsidRDefault="00B83617" w:rsidP="00B83617">
      <w:r>
        <w:t xml:space="preserve">____________________________________________________________________ </w:t>
      </w:r>
    </w:p>
    <w:p w14:paraId="7B081802" w14:textId="77777777" w:rsidR="00B83617" w:rsidRDefault="00B83617" w:rsidP="00B83617"/>
    <w:p w14:paraId="3AB2F903" w14:textId="77777777" w:rsidR="00B83617" w:rsidRDefault="00B83617" w:rsidP="00B83617">
      <w:r>
        <w:t>____________________________________________________________________</w:t>
      </w:r>
    </w:p>
    <w:p w14:paraId="03FD90C2" w14:textId="77777777" w:rsidR="00B83617" w:rsidRDefault="00B83617" w:rsidP="00B83617"/>
    <w:p w14:paraId="7F07B08B" w14:textId="77777777" w:rsidR="00B83617" w:rsidRDefault="00B83617" w:rsidP="00B83617">
      <w:r>
        <w:t>____________________________________________________________________</w:t>
      </w:r>
    </w:p>
    <w:p w14:paraId="65039D53" w14:textId="77777777" w:rsidR="00B83617" w:rsidRDefault="00B83617" w:rsidP="00B83617"/>
    <w:p w14:paraId="650CB722" w14:textId="008E0FDF" w:rsidR="00B83617" w:rsidRDefault="00B83617" w:rsidP="00B83617">
      <w:r>
        <w:t xml:space="preserve">____________________________________________________________________ </w:t>
      </w:r>
    </w:p>
    <w:p w14:paraId="54C37735" w14:textId="77777777" w:rsidR="00B83617" w:rsidRDefault="00B83617" w:rsidP="00B83617"/>
    <w:p w14:paraId="33DA9042" w14:textId="56B765A6" w:rsidR="00B83617" w:rsidRDefault="00B83617" w:rsidP="00B83617">
      <w:r>
        <w:t>____________________________________________________________________</w:t>
      </w:r>
    </w:p>
    <w:p w14:paraId="2D419653" w14:textId="77777777" w:rsidR="00B83617" w:rsidRDefault="00B83617" w:rsidP="00B83617"/>
    <w:p w14:paraId="62DD05F2" w14:textId="69C1074A" w:rsidR="00B83617" w:rsidRDefault="00B83617" w:rsidP="00B83617">
      <w:r>
        <w:t>____________________________________________________________________</w:t>
      </w:r>
    </w:p>
    <w:p w14:paraId="0E421D51" w14:textId="77777777" w:rsidR="00B83617" w:rsidRDefault="00B83617" w:rsidP="00B83617"/>
    <w:p w14:paraId="543A0A2D" w14:textId="4830ABF8" w:rsidR="00B83617" w:rsidRDefault="00B83617" w:rsidP="00B83617">
      <w:r>
        <w:t>____________________________________________________________________</w:t>
      </w:r>
    </w:p>
    <w:p w14:paraId="483C67BA" w14:textId="77777777" w:rsidR="00B83617" w:rsidRDefault="00B83617" w:rsidP="00B83617"/>
    <w:p w14:paraId="7406F8AC" w14:textId="196B6633" w:rsidR="00DF05E0" w:rsidRDefault="00B83617" w:rsidP="00B83617">
      <w:pPr>
        <w:rPr>
          <w:rStyle w:val="Hyperlinkki"/>
        </w:rPr>
      </w:pPr>
      <w:r>
        <w:t>____________________________________________________________________</w:t>
      </w:r>
    </w:p>
    <w:p w14:paraId="4A7EC7D5" w14:textId="77777777" w:rsidR="00DF05E0" w:rsidRPr="00271B1A" w:rsidRDefault="00DF05E0" w:rsidP="00271B1A"/>
    <w:sectPr w:rsidR="00DF05E0" w:rsidRPr="00271B1A" w:rsidSect="003A4C89">
      <w:headerReference w:type="default" r:id="rId12"/>
      <w:headerReference w:type="first" r:id="rId13"/>
      <w:pgSz w:w="11906" w:h="16838"/>
      <w:pgMar w:top="2552" w:right="1134" w:bottom="1417" w:left="1134" w:header="2041" w:footer="21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B9A82E" w14:textId="77777777" w:rsidR="00226091" w:rsidRDefault="00226091" w:rsidP="00FD4B8F">
      <w:pPr>
        <w:spacing w:line="240" w:lineRule="auto"/>
      </w:pPr>
      <w:r>
        <w:separator/>
      </w:r>
    </w:p>
  </w:endnote>
  <w:endnote w:type="continuationSeparator" w:id="0">
    <w:p w14:paraId="04710854" w14:textId="77777777" w:rsidR="00226091" w:rsidRDefault="00226091" w:rsidP="00FD4B8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64F982" w14:textId="77777777" w:rsidR="00226091" w:rsidRDefault="00226091" w:rsidP="00FD4B8F">
      <w:pPr>
        <w:spacing w:line="240" w:lineRule="auto"/>
      </w:pPr>
      <w:r>
        <w:separator/>
      </w:r>
    </w:p>
  </w:footnote>
  <w:footnote w:type="continuationSeparator" w:id="0">
    <w:p w14:paraId="698B7435" w14:textId="77777777" w:rsidR="00226091" w:rsidRDefault="00226091" w:rsidP="00FD4B8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7E02D6" w14:textId="77777777" w:rsidR="00A947A6" w:rsidRDefault="00DF05E0">
    <w:pPr>
      <w:pStyle w:val="Yltunniste"/>
    </w:pPr>
    <w:r>
      <w:rPr>
        <w:noProof/>
      </w:rPr>
      <w:drawing>
        <wp:anchor distT="0" distB="0" distL="114300" distR="114300" simplePos="0" relativeHeight="251661312" behindDoc="0" locked="0" layoutInCell="1" allowOverlap="1" wp14:anchorId="43C4F3B2" wp14:editId="75C5BF6A">
          <wp:simplePos x="0" y="0"/>
          <wp:positionH relativeFrom="page">
            <wp:align>left</wp:align>
          </wp:positionH>
          <wp:positionV relativeFrom="paragraph">
            <wp:posOffset>-1296365</wp:posOffset>
          </wp:positionV>
          <wp:extent cx="7552481" cy="10682884"/>
          <wp:effectExtent l="0" t="0" r="0" b="0"/>
          <wp:wrapNone/>
          <wp:docPr id="1831385238" name="Kuva 2" descr="Kuva, joka sisältää kohteen musta, pimeys&#10;&#10;Kuvaus luotu automaattisest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31385238" name="Kuva 2" descr="Kuva, joka sisältää kohteen musta, pimeys&#10;&#10;Kuvaus luotu automaattisesti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256" cy="106896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88CB38" w14:textId="77777777" w:rsidR="00CB24BF" w:rsidRDefault="00144115">
    <w:pPr>
      <w:pStyle w:val="Yltunniste"/>
    </w:pPr>
    <w:r>
      <w:rPr>
        <w:noProof/>
      </w:rPr>
      <w:drawing>
        <wp:anchor distT="0" distB="0" distL="114300" distR="114300" simplePos="0" relativeHeight="251662336" behindDoc="0" locked="0" layoutInCell="1" allowOverlap="1" wp14:anchorId="3E4D37D9" wp14:editId="336460DE">
          <wp:simplePos x="0" y="0"/>
          <wp:positionH relativeFrom="page">
            <wp:align>right</wp:align>
          </wp:positionH>
          <wp:positionV relativeFrom="paragraph">
            <wp:posOffset>-1314001</wp:posOffset>
          </wp:positionV>
          <wp:extent cx="7557770" cy="10692290"/>
          <wp:effectExtent l="0" t="0" r="0" b="0"/>
          <wp:wrapNone/>
          <wp:docPr id="2112187047" name="Kuv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7770" cy="106922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617"/>
    <w:rsid w:val="00026AA5"/>
    <w:rsid w:val="00044DB9"/>
    <w:rsid w:val="000461DF"/>
    <w:rsid w:val="000508EA"/>
    <w:rsid w:val="00074FB4"/>
    <w:rsid w:val="000806BB"/>
    <w:rsid w:val="00082B4A"/>
    <w:rsid w:val="000B1F19"/>
    <w:rsid w:val="000D6AAD"/>
    <w:rsid w:val="000F2D8C"/>
    <w:rsid w:val="00130842"/>
    <w:rsid w:val="00144115"/>
    <w:rsid w:val="00151E0A"/>
    <w:rsid w:val="001558F4"/>
    <w:rsid w:val="00196101"/>
    <w:rsid w:val="001C1EBD"/>
    <w:rsid w:val="001D1FDA"/>
    <w:rsid w:val="00201742"/>
    <w:rsid w:val="00226091"/>
    <w:rsid w:val="00230AA5"/>
    <w:rsid w:val="00265619"/>
    <w:rsid w:val="00271B1A"/>
    <w:rsid w:val="002857BD"/>
    <w:rsid w:val="002926A6"/>
    <w:rsid w:val="002F15B7"/>
    <w:rsid w:val="0039416A"/>
    <w:rsid w:val="003A4C89"/>
    <w:rsid w:val="003F6287"/>
    <w:rsid w:val="00435AFC"/>
    <w:rsid w:val="00464CD3"/>
    <w:rsid w:val="00476C40"/>
    <w:rsid w:val="00492BF1"/>
    <w:rsid w:val="00571783"/>
    <w:rsid w:val="005F5381"/>
    <w:rsid w:val="00614B32"/>
    <w:rsid w:val="006266F7"/>
    <w:rsid w:val="00632FA4"/>
    <w:rsid w:val="0064331F"/>
    <w:rsid w:val="006750D9"/>
    <w:rsid w:val="00677913"/>
    <w:rsid w:val="006820F3"/>
    <w:rsid w:val="006B11BB"/>
    <w:rsid w:val="006E00C9"/>
    <w:rsid w:val="006E076E"/>
    <w:rsid w:val="007271BD"/>
    <w:rsid w:val="007A0F89"/>
    <w:rsid w:val="007E15D3"/>
    <w:rsid w:val="007F5315"/>
    <w:rsid w:val="0082289D"/>
    <w:rsid w:val="008C781F"/>
    <w:rsid w:val="008D7637"/>
    <w:rsid w:val="0092437E"/>
    <w:rsid w:val="009D4A0D"/>
    <w:rsid w:val="00A27BB8"/>
    <w:rsid w:val="00A420A1"/>
    <w:rsid w:val="00A6428C"/>
    <w:rsid w:val="00A73929"/>
    <w:rsid w:val="00A74D41"/>
    <w:rsid w:val="00A920EA"/>
    <w:rsid w:val="00A947A6"/>
    <w:rsid w:val="00AB155B"/>
    <w:rsid w:val="00AC598F"/>
    <w:rsid w:val="00B35A72"/>
    <w:rsid w:val="00B35F9A"/>
    <w:rsid w:val="00B61FBE"/>
    <w:rsid w:val="00B83617"/>
    <w:rsid w:val="00BB4F14"/>
    <w:rsid w:val="00BE6C71"/>
    <w:rsid w:val="00BE7EC1"/>
    <w:rsid w:val="00C042E2"/>
    <w:rsid w:val="00C20EB0"/>
    <w:rsid w:val="00C27ABD"/>
    <w:rsid w:val="00C40B1B"/>
    <w:rsid w:val="00C81367"/>
    <w:rsid w:val="00CB24BF"/>
    <w:rsid w:val="00CF005F"/>
    <w:rsid w:val="00CF2689"/>
    <w:rsid w:val="00D624EC"/>
    <w:rsid w:val="00D64CEB"/>
    <w:rsid w:val="00D911CB"/>
    <w:rsid w:val="00D936F0"/>
    <w:rsid w:val="00DF05E0"/>
    <w:rsid w:val="00E14EDF"/>
    <w:rsid w:val="00E25125"/>
    <w:rsid w:val="00EB6C80"/>
    <w:rsid w:val="00EE6319"/>
    <w:rsid w:val="00F17A06"/>
    <w:rsid w:val="00F241CC"/>
    <w:rsid w:val="00F2460F"/>
    <w:rsid w:val="00F24F4A"/>
    <w:rsid w:val="00F973FF"/>
    <w:rsid w:val="00FD4B8F"/>
    <w:rsid w:val="00FF3751"/>
    <w:rsid w:val="00FF5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8EA66C"/>
  <w15:chartTrackingRefBased/>
  <w15:docId w15:val="{A6DDB0E4-F005-4847-96D3-48CB561DF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CB24BF"/>
    <w:pPr>
      <w:spacing w:after="0"/>
    </w:pPr>
    <w:rPr>
      <w:rFonts w:ascii="Arial" w:hAnsi="Arial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A420A1"/>
    <w:pPr>
      <w:keepNext/>
      <w:keepLines/>
      <w:outlineLvl w:val="0"/>
    </w:pPr>
    <w:rPr>
      <w:rFonts w:ascii="Arial Black" w:eastAsiaTheme="majorEastAsia" w:hAnsi="Arial Black" w:cstheme="majorBidi"/>
      <w:b/>
      <w:color w:val="003764"/>
      <w:sz w:val="40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A420A1"/>
    <w:pPr>
      <w:keepNext/>
      <w:keepLines/>
      <w:outlineLvl w:val="1"/>
    </w:pPr>
    <w:rPr>
      <w:rFonts w:ascii="Arial Black" w:eastAsiaTheme="majorEastAsia" w:hAnsi="Arial Black" w:cstheme="majorBidi"/>
      <w:b/>
      <w:color w:val="003764"/>
      <w:sz w:val="32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A420A1"/>
    <w:pPr>
      <w:keepNext/>
      <w:keepLines/>
      <w:outlineLvl w:val="2"/>
    </w:pPr>
    <w:rPr>
      <w:rFonts w:ascii="Arial Black" w:eastAsiaTheme="majorEastAsia" w:hAnsi="Arial Black" w:cstheme="majorBidi"/>
      <w:b/>
      <w:color w:val="003764"/>
      <w:sz w:val="28"/>
      <w:szCs w:val="24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A420A1"/>
    <w:pPr>
      <w:keepNext/>
      <w:keepLines/>
      <w:outlineLvl w:val="3"/>
    </w:pPr>
    <w:rPr>
      <w:rFonts w:ascii="Arial Black" w:eastAsiaTheme="majorEastAsia" w:hAnsi="Arial Black" w:cstheme="majorBidi"/>
      <w:b/>
      <w:iCs/>
      <w:color w:val="003764"/>
      <w:sz w:val="24"/>
    </w:rPr>
  </w:style>
  <w:style w:type="paragraph" w:styleId="Otsikko5">
    <w:name w:val="heading 5"/>
    <w:basedOn w:val="Normaali"/>
    <w:next w:val="Normaali"/>
    <w:link w:val="Otsikko5Char"/>
    <w:uiPriority w:val="9"/>
    <w:unhideWhenUsed/>
    <w:rsid w:val="00BE6C71"/>
    <w:pPr>
      <w:keepNext/>
      <w:keepLines/>
      <w:spacing w:before="40"/>
      <w:outlineLvl w:val="4"/>
    </w:pPr>
    <w:rPr>
      <w:rFonts w:eastAsiaTheme="majorEastAsia" w:cstheme="majorBidi"/>
      <w:b/>
      <w:color w:val="000000" w:themeColor="text1"/>
      <w:sz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FD4B8F"/>
    <w:pPr>
      <w:tabs>
        <w:tab w:val="center" w:pos="4819"/>
        <w:tab w:val="right" w:pos="9638"/>
      </w:tabs>
      <w:spacing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FD4B8F"/>
  </w:style>
  <w:style w:type="paragraph" w:styleId="Alatunniste">
    <w:name w:val="footer"/>
    <w:basedOn w:val="Normaali"/>
    <w:link w:val="AlatunnisteChar"/>
    <w:uiPriority w:val="99"/>
    <w:unhideWhenUsed/>
    <w:rsid w:val="00FD4B8F"/>
    <w:pPr>
      <w:tabs>
        <w:tab w:val="center" w:pos="4819"/>
        <w:tab w:val="right" w:pos="9638"/>
      </w:tabs>
      <w:spacing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FD4B8F"/>
  </w:style>
  <w:style w:type="character" w:customStyle="1" w:styleId="Otsikko1Char">
    <w:name w:val="Otsikko 1 Char"/>
    <w:basedOn w:val="Kappaleenoletusfontti"/>
    <w:link w:val="Otsikko1"/>
    <w:uiPriority w:val="9"/>
    <w:rsid w:val="00A420A1"/>
    <w:rPr>
      <w:rFonts w:ascii="Arial Black" w:eastAsiaTheme="majorEastAsia" w:hAnsi="Arial Black" w:cstheme="majorBidi"/>
      <w:b/>
      <w:color w:val="003764"/>
      <w:sz w:val="40"/>
      <w:szCs w:val="32"/>
    </w:rPr>
  </w:style>
  <w:style w:type="character" w:customStyle="1" w:styleId="Otsikko2Char">
    <w:name w:val="Otsikko 2 Char"/>
    <w:basedOn w:val="Kappaleenoletusfontti"/>
    <w:link w:val="Otsikko2"/>
    <w:uiPriority w:val="9"/>
    <w:rsid w:val="00A420A1"/>
    <w:rPr>
      <w:rFonts w:ascii="Arial Black" w:eastAsiaTheme="majorEastAsia" w:hAnsi="Arial Black" w:cstheme="majorBidi"/>
      <w:b/>
      <w:color w:val="003764"/>
      <w:sz w:val="32"/>
      <w:szCs w:val="26"/>
    </w:rPr>
  </w:style>
  <w:style w:type="character" w:customStyle="1" w:styleId="Otsikko3Char">
    <w:name w:val="Otsikko 3 Char"/>
    <w:basedOn w:val="Kappaleenoletusfontti"/>
    <w:link w:val="Otsikko3"/>
    <w:uiPriority w:val="9"/>
    <w:rsid w:val="00A420A1"/>
    <w:rPr>
      <w:rFonts w:ascii="Arial Black" w:eastAsiaTheme="majorEastAsia" w:hAnsi="Arial Black" w:cstheme="majorBidi"/>
      <w:b/>
      <w:color w:val="003764"/>
      <w:sz w:val="28"/>
      <w:szCs w:val="24"/>
    </w:rPr>
  </w:style>
  <w:style w:type="character" w:customStyle="1" w:styleId="Otsikko4Char">
    <w:name w:val="Otsikko 4 Char"/>
    <w:basedOn w:val="Kappaleenoletusfontti"/>
    <w:link w:val="Otsikko4"/>
    <w:uiPriority w:val="9"/>
    <w:rsid w:val="00A420A1"/>
    <w:rPr>
      <w:rFonts w:ascii="Arial Black" w:eastAsiaTheme="majorEastAsia" w:hAnsi="Arial Black" w:cstheme="majorBidi"/>
      <w:b/>
      <w:iCs/>
      <w:color w:val="003764"/>
      <w:sz w:val="24"/>
    </w:rPr>
  </w:style>
  <w:style w:type="character" w:customStyle="1" w:styleId="Otsikko5Char">
    <w:name w:val="Otsikko 5 Char"/>
    <w:basedOn w:val="Kappaleenoletusfontti"/>
    <w:link w:val="Otsikko5"/>
    <w:uiPriority w:val="9"/>
    <w:rsid w:val="00BE6C71"/>
    <w:rPr>
      <w:rFonts w:ascii="Arial" w:eastAsiaTheme="majorEastAsia" w:hAnsi="Arial" w:cstheme="majorBidi"/>
      <w:b/>
      <w:color w:val="000000" w:themeColor="text1"/>
      <w:sz w:val="24"/>
    </w:rPr>
  </w:style>
  <w:style w:type="paragraph" w:styleId="Luettelokappale">
    <w:name w:val="List Paragraph"/>
    <w:basedOn w:val="Normaali"/>
    <w:uiPriority w:val="34"/>
    <w:rsid w:val="00A947A6"/>
    <w:pPr>
      <w:ind w:left="720"/>
      <w:contextualSpacing/>
    </w:pPr>
  </w:style>
  <w:style w:type="paragraph" w:customStyle="1" w:styleId="article-body">
    <w:name w:val="article-body"/>
    <w:basedOn w:val="Normaali"/>
    <w:rsid w:val="00D936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character" w:styleId="Hyperlinkki">
    <w:name w:val="Hyperlink"/>
    <w:basedOn w:val="Kappaleenoletusfontti"/>
    <w:uiPriority w:val="99"/>
    <w:unhideWhenUsed/>
    <w:rsid w:val="0039416A"/>
    <w:rPr>
      <w:color w:val="0084AD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130842"/>
    <w:rPr>
      <w:color w:val="605E5C"/>
      <w:shd w:val="clear" w:color="auto" w:fill="E1DFDD"/>
    </w:rPr>
  </w:style>
  <w:style w:type="paragraph" w:styleId="NormaaliWWW">
    <w:name w:val="Normal (Web)"/>
    <w:basedOn w:val="Normaali"/>
    <w:uiPriority w:val="99"/>
    <w:semiHidden/>
    <w:unhideWhenUsed/>
    <w:rsid w:val="00EB6C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044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03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90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i9046pe\Downloads\Taitaja2025_Word_asiakirjapohja%20(1).dotx" TargetMode="External"/></Relationships>
</file>

<file path=word/theme/theme1.xml><?xml version="1.0" encoding="utf-8"?>
<a:theme xmlns:a="http://schemas.openxmlformats.org/drawingml/2006/main" name="Office-teema">
  <a:themeElements>
    <a:clrScheme name="Taitaja2024-värit">
      <a:dk1>
        <a:sysClr val="windowText" lastClr="000000"/>
      </a:dk1>
      <a:lt1>
        <a:sysClr val="window" lastClr="FFFFFF"/>
      </a:lt1>
      <a:dk2>
        <a:srgbClr val="003764"/>
      </a:dk2>
      <a:lt2>
        <a:srgbClr val="72D0EB"/>
      </a:lt2>
      <a:accent1>
        <a:srgbClr val="FFE200"/>
      </a:accent1>
      <a:accent2>
        <a:srgbClr val="8AE2D1"/>
      </a:accent2>
      <a:accent3>
        <a:srgbClr val="5D2875"/>
      </a:accent3>
      <a:accent4>
        <a:srgbClr val="D51067"/>
      </a:accent4>
      <a:accent5>
        <a:srgbClr val="FF6C0C"/>
      </a:accent5>
      <a:accent6>
        <a:srgbClr val="97D700"/>
      </a:accent6>
      <a:hlink>
        <a:srgbClr val="0084AD"/>
      </a:hlink>
      <a:folHlink>
        <a:srgbClr val="72D0EB"/>
      </a:folHlink>
    </a:clrScheme>
    <a:fontScheme name="Taitaja2024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2cbcb99-9593-4b68-8205-fc6186f27faa" xsi:nil="true"/>
    <lcf76f155ced4ddcb4097134ff3c332f xmlns="bf5f0147-f0b8-4fd5-8422-d52c351c984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34BB71C35E654DA7F17FEDD28F18E8" ma:contentTypeVersion="14" ma:contentTypeDescription="Create a new document." ma:contentTypeScope="" ma:versionID="91ad905414cb7982fba8b3259d2ea823">
  <xsd:schema xmlns:xsd="http://www.w3.org/2001/XMLSchema" xmlns:xs="http://www.w3.org/2001/XMLSchema" xmlns:p="http://schemas.microsoft.com/office/2006/metadata/properties" xmlns:ns2="bf5f0147-f0b8-4fd5-8422-d52c351c9842" xmlns:ns3="52cbcb99-9593-4b68-8205-fc6186f27faa" targetNamespace="http://schemas.microsoft.com/office/2006/metadata/properties" ma:root="true" ma:fieldsID="e90e75cbcac6c5ce584d30e76f82b950" ns2:_="" ns3:_="">
    <xsd:import namespace="bf5f0147-f0b8-4fd5-8422-d52c351c9842"/>
    <xsd:import namespace="52cbcb99-9593-4b68-8205-fc6186f27f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5f0147-f0b8-4fd5-8422-d52c351c98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67b458c7-bb2e-43c3-8d39-50b3e8b9e84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bcb99-9593-4b68-8205-fc6186f27faa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3492f206-ae16-4905-8363-3c9dfca55c0f}" ma:internalName="TaxCatchAll" ma:showField="CatchAllData" ma:web="52cbcb99-9593-4b68-8205-fc6186f27f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D854E76-8598-4975-8560-F896781A682D}">
  <ds:schemaRefs>
    <ds:schemaRef ds:uri="http://schemas.microsoft.com/office/2006/metadata/properties"/>
    <ds:schemaRef ds:uri="http://schemas.microsoft.com/office/infopath/2007/PartnerControls"/>
    <ds:schemaRef ds:uri="52cbcb99-9593-4b68-8205-fc6186f27faa"/>
    <ds:schemaRef ds:uri="bf5f0147-f0b8-4fd5-8422-d52c351c9842"/>
  </ds:schemaRefs>
</ds:datastoreItem>
</file>

<file path=customXml/itemProps2.xml><?xml version="1.0" encoding="utf-8"?>
<ds:datastoreItem xmlns:ds="http://schemas.openxmlformats.org/officeDocument/2006/customXml" ds:itemID="{1C6DBABA-BCFD-4034-8503-86F23B8988F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8DE5A6-2B7B-48F0-ACA9-A6AD4B72EAB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9BE988A-234F-4E0B-AF78-77EDAB9586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5f0147-f0b8-4fd5-8422-d52c351c9842"/>
    <ds:schemaRef ds:uri="52cbcb99-9593-4b68-8205-fc6186f27f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Taitaja2025_Word_asiakirjapohja (1)</Template>
  <TotalTime>4</TotalTime>
  <Pages>3</Pages>
  <Words>167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Tiia Peltola</dc:creator>
  <cp:keywords/>
  <dc:description/>
  <cp:lastModifiedBy>Tiia Peltola</cp:lastModifiedBy>
  <cp:revision>11</cp:revision>
  <cp:lastPrinted>2024-04-19T08:55:00Z</cp:lastPrinted>
  <dcterms:created xsi:type="dcterms:W3CDTF">2025-02-28T13:27:00Z</dcterms:created>
  <dcterms:modified xsi:type="dcterms:W3CDTF">2025-02-28T13:32:00Z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0x0101002E34BB71C35E654DA7F17FEDD28F18E8</vt:lpwstr>
  </property>
  <property fmtid="{D5CDD505-2E9C-101B-9397-08002B2CF9AE}" pid="3" name="MediaServiceImageTags">
    <vt:lpwstr/>
  </property>
</Properties>
</file>